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3" w:rsidRPr="008A59BE" w:rsidRDefault="000109F3" w:rsidP="00FE3CDF">
      <w:pPr>
        <w:jc w:val="center"/>
        <w:rPr>
          <w:rFonts w:ascii="Times New Roman" w:hAnsi="Times New Roman"/>
          <w:b/>
          <w:sz w:val="24"/>
          <w:szCs w:val="24"/>
        </w:rPr>
      </w:pPr>
      <w:r w:rsidRPr="008A59BE">
        <w:rPr>
          <w:rFonts w:ascii="Times New Roman" w:hAnsi="Times New Roman"/>
          <w:b/>
          <w:sz w:val="24"/>
          <w:szCs w:val="24"/>
        </w:rPr>
        <w:t xml:space="preserve">Сообщение о возможном установлении </w:t>
      </w:r>
    </w:p>
    <w:p w:rsidR="000109F3" w:rsidRPr="008A59BE" w:rsidRDefault="000109F3" w:rsidP="00FE3CDF">
      <w:pPr>
        <w:jc w:val="center"/>
        <w:rPr>
          <w:rFonts w:ascii="Times New Roman" w:hAnsi="Times New Roman"/>
          <w:b/>
          <w:sz w:val="24"/>
          <w:szCs w:val="24"/>
        </w:rPr>
      </w:pPr>
      <w:r w:rsidRPr="008A59BE">
        <w:rPr>
          <w:rFonts w:ascii="Times New Roman" w:hAnsi="Times New Roman"/>
          <w:b/>
          <w:sz w:val="24"/>
          <w:szCs w:val="24"/>
        </w:rPr>
        <w:t>публичного сервитута от 27.01.2021</w:t>
      </w:r>
    </w:p>
    <w:p w:rsidR="000109F3" w:rsidRPr="008A59BE" w:rsidRDefault="000109F3" w:rsidP="0092653D">
      <w:pPr>
        <w:spacing w:before="40" w:after="40"/>
        <w:jc w:val="both"/>
        <w:rPr>
          <w:rFonts w:ascii="Times New Roman" w:hAnsi="Times New Roman"/>
          <w:sz w:val="24"/>
          <w:szCs w:val="24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Администрация Михайловского муниципального образования информирует, что в связи с обращением № 11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737</w:t>
      </w: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ОАО  «Межрегиональная распределительная сетевая компания Урала» - Филиал «Свердловэнерго»  рассматривается ходатайство об установлении публичного сервитута в целях размещения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объектов электросетевого хозяйства- существующей линии электропередачи</w:t>
      </w: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r w:rsidRPr="0092653D">
        <w:rPr>
          <w:rFonts w:ascii="Times New Roman" w:hAnsi="Times New Roman"/>
          <w:sz w:val="24"/>
          <w:szCs w:val="24"/>
        </w:rPr>
        <w:t>ВЛ-10 кВ ф.Акбаш-2 от ПС Конезавод до ТП 3098, литер 10, входящая в ЭСК  ПС  110 кВ «Конезавод»</w:t>
      </w:r>
      <w:r w:rsidRPr="008A59BE">
        <w:rPr>
          <w:rFonts w:ascii="Times New Roman" w:hAnsi="Times New Roman"/>
          <w:sz w:val="24"/>
          <w:szCs w:val="24"/>
        </w:rPr>
        <w:t>"</w:t>
      </w: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, сроком на 49 лет.</w:t>
      </w:r>
    </w:p>
    <w:p w:rsidR="000109F3" w:rsidRDefault="000109F3" w:rsidP="007966EC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59BE">
        <w:rPr>
          <w:rFonts w:ascii="Times New Roman" w:hAnsi="Times New Roman"/>
          <w:b/>
          <w:sz w:val="24"/>
          <w:szCs w:val="24"/>
          <w:lang w:eastAsia="ru-RU"/>
        </w:rPr>
        <w:t xml:space="preserve">Описание местоположения земельного участка, в отношении которого испрашивается публичный сервитут: </w:t>
      </w:r>
      <w:r w:rsidRPr="008A59BE">
        <w:rPr>
          <w:rFonts w:ascii="Times New Roman" w:hAnsi="Times New Roman"/>
          <w:sz w:val="24"/>
          <w:szCs w:val="24"/>
          <w:lang w:eastAsia="ru-RU"/>
        </w:rPr>
        <w:t xml:space="preserve"> Свердловская обл., Нижнесергинский р-н, </w:t>
      </w:r>
      <w:r>
        <w:rPr>
          <w:rFonts w:ascii="Times New Roman" w:hAnsi="Times New Roman"/>
          <w:sz w:val="24"/>
          <w:szCs w:val="24"/>
          <w:lang w:eastAsia="ru-RU"/>
        </w:rPr>
        <w:t xml:space="preserve"> д. Перепряжка.</w:t>
      </w:r>
    </w:p>
    <w:p w:rsidR="000109F3" w:rsidRPr="008A59BE" w:rsidRDefault="000109F3" w:rsidP="007966EC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sz w:val="24"/>
          <w:szCs w:val="24"/>
        </w:rPr>
      </w:pPr>
      <w:r w:rsidRPr="008A59BE">
        <w:rPr>
          <w:rFonts w:ascii="Times New Roman" w:hAnsi="Times New Roman"/>
          <w:sz w:val="24"/>
          <w:szCs w:val="24"/>
        </w:rPr>
        <w:t>кадастровы</w:t>
      </w:r>
      <w:r>
        <w:rPr>
          <w:rFonts w:ascii="Times New Roman" w:hAnsi="Times New Roman"/>
          <w:sz w:val="24"/>
          <w:szCs w:val="24"/>
        </w:rPr>
        <w:t>е</w:t>
      </w:r>
      <w:r w:rsidRPr="008A59BE">
        <w:rPr>
          <w:rFonts w:ascii="Times New Roman" w:hAnsi="Times New Roman"/>
          <w:sz w:val="24"/>
          <w:szCs w:val="24"/>
        </w:rPr>
        <w:t xml:space="preserve"> квартал</w:t>
      </w:r>
      <w:r>
        <w:rPr>
          <w:rFonts w:ascii="Times New Roman" w:hAnsi="Times New Roman"/>
          <w:sz w:val="24"/>
          <w:szCs w:val="24"/>
        </w:rPr>
        <w:t>а</w:t>
      </w:r>
      <w:r w:rsidRPr="008A59BE">
        <w:rPr>
          <w:rFonts w:ascii="Times New Roman" w:hAnsi="Times New Roman"/>
          <w:sz w:val="24"/>
          <w:szCs w:val="24"/>
        </w:rPr>
        <w:t xml:space="preserve">    66:16:</w:t>
      </w:r>
      <w:r>
        <w:rPr>
          <w:rFonts w:ascii="Times New Roman" w:hAnsi="Times New Roman"/>
          <w:sz w:val="24"/>
          <w:szCs w:val="24"/>
        </w:rPr>
        <w:t>3001002, 66:16:1405002,</w:t>
      </w:r>
      <w:r w:rsidRPr="008A59BE">
        <w:rPr>
          <w:rFonts w:ascii="Times New Roman" w:hAnsi="Times New Roman"/>
          <w:sz w:val="24"/>
          <w:szCs w:val="24"/>
        </w:rPr>
        <w:t xml:space="preserve"> общей площадью </w:t>
      </w:r>
      <w:r>
        <w:rPr>
          <w:rFonts w:ascii="Times New Roman" w:hAnsi="Times New Roman"/>
          <w:sz w:val="24"/>
          <w:szCs w:val="24"/>
        </w:rPr>
        <w:t>12211</w:t>
      </w:r>
      <w:r w:rsidRPr="008A59BE">
        <w:rPr>
          <w:rFonts w:ascii="Times New Roman" w:hAnsi="Times New Roman"/>
          <w:sz w:val="24"/>
          <w:szCs w:val="24"/>
        </w:rPr>
        <w:t xml:space="preserve"> кв.м.</w:t>
      </w:r>
    </w:p>
    <w:p w:rsidR="000109F3" w:rsidRPr="008A59BE" w:rsidRDefault="000109F3" w:rsidP="00591438">
      <w:pPr>
        <w:pStyle w:val="NoSpacing"/>
        <w:rPr>
          <w:rFonts w:ascii="Times New Roman" w:hAnsi="Times New Roman"/>
          <w:sz w:val="24"/>
          <w:szCs w:val="24"/>
        </w:rPr>
      </w:pPr>
      <w:r w:rsidRPr="008A59BE">
        <w:rPr>
          <w:rFonts w:ascii="Times New Roman" w:hAnsi="Times New Roman"/>
          <w:sz w:val="24"/>
          <w:szCs w:val="24"/>
        </w:rPr>
        <w:t>Кадастровые номера  земельных участков, в отношении которых испрашивается сервитут и границы которых внесены в Единый государственный реестр недвижимости: 66:16:</w:t>
      </w:r>
      <w:r>
        <w:rPr>
          <w:rFonts w:ascii="Times New Roman" w:hAnsi="Times New Roman"/>
          <w:sz w:val="24"/>
          <w:szCs w:val="24"/>
        </w:rPr>
        <w:t>3001002:19, 66:16:3001002:21, 66:16:3001002:26, 66:16:3001002:28.</w:t>
      </w:r>
    </w:p>
    <w:p w:rsidR="000109F3" w:rsidRPr="008A59BE" w:rsidRDefault="000109F3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Описание местоположения границ публичного сервитута  представлено в графическом описании.</w:t>
      </w:r>
    </w:p>
    <w:p w:rsidR="000109F3" w:rsidRPr="008A59BE" w:rsidRDefault="000109F3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документами: </w:t>
      </w:r>
    </w:p>
    <w:p w:rsidR="000109F3" w:rsidRPr="008A59BE" w:rsidRDefault="000109F3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Свердловская обл., Нижнесергинский р-н, г. Михайловск, ул. Кирова, 22</w:t>
      </w:r>
    </w:p>
    <w:p w:rsidR="000109F3" w:rsidRPr="008A59BE" w:rsidRDefault="000109F3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Телефон: 8 (343 98) 67899</w:t>
      </w:r>
    </w:p>
    <w:p w:rsidR="000109F3" w:rsidRPr="008A59BE" w:rsidRDefault="000109F3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Время приема заинтересованных лиц: Вт – ср, с 8-00 до 17-00, обед с 12-00 до 13-00. </w:t>
      </w:r>
    </w:p>
    <w:p w:rsidR="000109F3" w:rsidRPr="008A59BE" w:rsidRDefault="000109F3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Срок подачи заявлений об учете прав на земельные участки – до 27.0</w:t>
      </w:r>
      <w:bookmarkStart w:id="0" w:name="_GoBack"/>
      <w:bookmarkEnd w:id="0"/>
      <w:r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.202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г.</w:t>
      </w:r>
    </w:p>
    <w:p w:rsidR="000109F3" w:rsidRPr="008A59BE" w:rsidRDefault="000109F3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Данное сообщение о поступившем ходатайстве об установлении публичного сервитута опубликовано в </w:t>
      </w:r>
      <w:r w:rsidRPr="008A59BE">
        <w:rPr>
          <w:rFonts w:ascii="Times New Roman" w:hAnsi="Times New Roman"/>
          <w:sz w:val="24"/>
          <w:szCs w:val="24"/>
        </w:rPr>
        <w:t>газете «Муниципальный вестник» и</w:t>
      </w:r>
      <w:r w:rsidRPr="008A59BE">
        <w:rPr>
          <w:sz w:val="24"/>
          <w:szCs w:val="24"/>
        </w:rPr>
        <w:t xml:space="preserve">  </w:t>
      </w: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размещено на официальном сайте Администрации Михайловского муниципального образования</w:t>
      </w:r>
      <w:r w:rsidRPr="008A59B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в сети «Интернет»</w:t>
      </w:r>
    </w:p>
    <w:p w:rsidR="000109F3" w:rsidRPr="008A59BE" w:rsidRDefault="000109F3">
      <w:pPr>
        <w:rPr>
          <w:rFonts w:ascii="Times New Roman" w:hAnsi="Times New Roman"/>
          <w:sz w:val="24"/>
          <w:szCs w:val="24"/>
        </w:rPr>
      </w:pPr>
      <w:r w:rsidRPr="008A59BE">
        <w:rPr>
          <w:rFonts w:ascii="Times New Roman" w:hAnsi="Times New Roman"/>
          <w:sz w:val="24"/>
          <w:szCs w:val="24"/>
        </w:rPr>
        <w:t>К настоящему сообщению прилагается</w:t>
      </w:r>
    </w:p>
    <w:p w:rsidR="000109F3" w:rsidRDefault="000109F3">
      <w:pPr>
        <w:rPr>
          <w:rFonts w:ascii="Times New Roman" w:hAnsi="Times New Roman"/>
          <w:b/>
          <w:sz w:val="24"/>
          <w:szCs w:val="24"/>
          <w:u w:val="single"/>
        </w:rPr>
      </w:pPr>
      <w:r w:rsidRPr="008A59BE">
        <w:rPr>
          <w:rFonts w:ascii="Times New Roman" w:hAnsi="Times New Roman"/>
          <w:sz w:val="24"/>
          <w:szCs w:val="24"/>
        </w:rPr>
        <w:t xml:space="preserve"> </w:t>
      </w:r>
      <w:r w:rsidRPr="008A59BE">
        <w:rPr>
          <w:rFonts w:ascii="Times New Roman" w:hAnsi="Times New Roman"/>
          <w:b/>
          <w:sz w:val="24"/>
          <w:szCs w:val="24"/>
          <w:u w:val="single"/>
        </w:rPr>
        <w:t>Схема расположения границ публичного сервитута</w:t>
      </w:r>
    </w:p>
    <w:p w:rsidR="000109F3" w:rsidRDefault="000109F3" w:rsidP="008A59BE">
      <w:pPr>
        <w:rPr>
          <w:rFonts w:ascii="Times New Roman" w:hAnsi="Times New Roman"/>
          <w:sz w:val="24"/>
          <w:szCs w:val="24"/>
        </w:rPr>
      </w:pPr>
    </w:p>
    <w:p w:rsidR="000109F3" w:rsidRDefault="000109F3" w:rsidP="008A59BE">
      <w:pPr>
        <w:rPr>
          <w:rFonts w:ascii="Times New Roman" w:hAnsi="Times New Roman"/>
          <w:sz w:val="24"/>
          <w:szCs w:val="24"/>
        </w:rPr>
      </w:pPr>
    </w:p>
    <w:p w:rsidR="000109F3" w:rsidRDefault="000109F3" w:rsidP="008A59BE">
      <w:pPr>
        <w:rPr>
          <w:rFonts w:ascii="Times New Roman" w:hAnsi="Times New Roman"/>
          <w:sz w:val="24"/>
          <w:szCs w:val="24"/>
        </w:rPr>
      </w:pPr>
    </w:p>
    <w:p w:rsidR="000109F3" w:rsidRDefault="000109F3" w:rsidP="008A59BE">
      <w:pPr>
        <w:rPr>
          <w:rFonts w:ascii="Times New Roman" w:hAnsi="Times New Roman"/>
          <w:sz w:val="24"/>
          <w:szCs w:val="24"/>
        </w:rPr>
      </w:pPr>
      <w:r w:rsidRPr="001618B2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59.25pt">
            <v:imagedata r:id="rId5" o:title=""/>
          </v:shape>
        </w:pict>
      </w:r>
    </w:p>
    <w:sectPr w:rsidR="000109F3" w:rsidSect="0087750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F1B"/>
    <w:rsid w:val="000109F3"/>
    <w:rsid w:val="00041A1A"/>
    <w:rsid w:val="00046E4A"/>
    <w:rsid w:val="00090304"/>
    <w:rsid w:val="000E7EAE"/>
    <w:rsid w:val="00114868"/>
    <w:rsid w:val="001271C5"/>
    <w:rsid w:val="00145D52"/>
    <w:rsid w:val="001618B2"/>
    <w:rsid w:val="001B3682"/>
    <w:rsid w:val="001D55DB"/>
    <w:rsid w:val="001D55DD"/>
    <w:rsid w:val="00220B2F"/>
    <w:rsid w:val="002240EF"/>
    <w:rsid w:val="0024186B"/>
    <w:rsid w:val="00245077"/>
    <w:rsid w:val="00245FE0"/>
    <w:rsid w:val="002920B6"/>
    <w:rsid w:val="002D4BF2"/>
    <w:rsid w:val="002E616F"/>
    <w:rsid w:val="003330A8"/>
    <w:rsid w:val="00340CE0"/>
    <w:rsid w:val="003631AD"/>
    <w:rsid w:val="003758B8"/>
    <w:rsid w:val="00387753"/>
    <w:rsid w:val="003A0A43"/>
    <w:rsid w:val="003B218C"/>
    <w:rsid w:val="003E6FD3"/>
    <w:rsid w:val="00420E11"/>
    <w:rsid w:val="004337D4"/>
    <w:rsid w:val="00444480"/>
    <w:rsid w:val="0044716E"/>
    <w:rsid w:val="00457196"/>
    <w:rsid w:val="00464815"/>
    <w:rsid w:val="0049761F"/>
    <w:rsid w:val="004A1AD7"/>
    <w:rsid w:val="004A432F"/>
    <w:rsid w:val="005002D5"/>
    <w:rsid w:val="00527788"/>
    <w:rsid w:val="005454A6"/>
    <w:rsid w:val="005613AC"/>
    <w:rsid w:val="00574646"/>
    <w:rsid w:val="00591438"/>
    <w:rsid w:val="005B0FD2"/>
    <w:rsid w:val="005B1F1B"/>
    <w:rsid w:val="005B5DE1"/>
    <w:rsid w:val="005B7ACE"/>
    <w:rsid w:val="005D36AB"/>
    <w:rsid w:val="005D538E"/>
    <w:rsid w:val="005D7B64"/>
    <w:rsid w:val="005D7C6F"/>
    <w:rsid w:val="005E65E7"/>
    <w:rsid w:val="005E74B0"/>
    <w:rsid w:val="005F5837"/>
    <w:rsid w:val="00627AAD"/>
    <w:rsid w:val="00641F48"/>
    <w:rsid w:val="00645372"/>
    <w:rsid w:val="006560DC"/>
    <w:rsid w:val="00660ECE"/>
    <w:rsid w:val="0067252D"/>
    <w:rsid w:val="00692925"/>
    <w:rsid w:val="0069662F"/>
    <w:rsid w:val="006B5347"/>
    <w:rsid w:val="007152D0"/>
    <w:rsid w:val="007966EC"/>
    <w:rsid w:val="007A1656"/>
    <w:rsid w:val="007A2B18"/>
    <w:rsid w:val="007B16F3"/>
    <w:rsid w:val="0080388A"/>
    <w:rsid w:val="00837CE1"/>
    <w:rsid w:val="00841F32"/>
    <w:rsid w:val="008509C1"/>
    <w:rsid w:val="0087750D"/>
    <w:rsid w:val="00884100"/>
    <w:rsid w:val="00890085"/>
    <w:rsid w:val="008950D7"/>
    <w:rsid w:val="008A59BE"/>
    <w:rsid w:val="008B261C"/>
    <w:rsid w:val="008C1553"/>
    <w:rsid w:val="008C5F51"/>
    <w:rsid w:val="008E50BB"/>
    <w:rsid w:val="0092653D"/>
    <w:rsid w:val="00947DB5"/>
    <w:rsid w:val="00967C3B"/>
    <w:rsid w:val="00970624"/>
    <w:rsid w:val="009740AA"/>
    <w:rsid w:val="00982652"/>
    <w:rsid w:val="009D56D4"/>
    <w:rsid w:val="009E1646"/>
    <w:rsid w:val="009F7A06"/>
    <w:rsid w:val="00A10655"/>
    <w:rsid w:val="00A366A2"/>
    <w:rsid w:val="00A37B98"/>
    <w:rsid w:val="00AC258E"/>
    <w:rsid w:val="00AD361A"/>
    <w:rsid w:val="00B145F1"/>
    <w:rsid w:val="00B2211C"/>
    <w:rsid w:val="00B26190"/>
    <w:rsid w:val="00B36E54"/>
    <w:rsid w:val="00B54B7D"/>
    <w:rsid w:val="00B90F6D"/>
    <w:rsid w:val="00BB779F"/>
    <w:rsid w:val="00BB7F55"/>
    <w:rsid w:val="00BD2890"/>
    <w:rsid w:val="00C1396F"/>
    <w:rsid w:val="00C54C2B"/>
    <w:rsid w:val="00C60A0B"/>
    <w:rsid w:val="00C667AC"/>
    <w:rsid w:val="00C84957"/>
    <w:rsid w:val="00C91575"/>
    <w:rsid w:val="00C977B5"/>
    <w:rsid w:val="00CA27E1"/>
    <w:rsid w:val="00CA43FB"/>
    <w:rsid w:val="00CA7544"/>
    <w:rsid w:val="00CC1D4E"/>
    <w:rsid w:val="00CD2242"/>
    <w:rsid w:val="00CD6FFE"/>
    <w:rsid w:val="00D23474"/>
    <w:rsid w:val="00D2731A"/>
    <w:rsid w:val="00D82AC8"/>
    <w:rsid w:val="00DB3F22"/>
    <w:rsid w:val="00DF37B4"/>
    <w:rsid w:val="00E00880"/>
    <w:rsid w:val="00E14644"/>
    <w:rsid w:val="00E55A1B"/>
    <w:rsid w:val="00E5782D"/>
    <w:rsid w:val="00E640C9"/>
    <w:rsid w:val="00E726AB"/>
    <w:rsid w:val="00E85B48"/>
    <w:rsid w:val="00EB4CEF"/>
    <w:rsid w:val="00F0484E"/>
    <w:rsid w:val="00F20845"/>
    <w:rsid w:val="00F3024E"/>
    <w:rsid w:val="00F45564"/>
    <w:rsid w:val="00FA41DC"/>
    <w:rsid w:val="00FB5768"/>
    <w:rsid w:val="00FE0194"/>
    <w:rsid w:val="00FE2775"/>
    <w:rsid w:val="00FE3CDF"/>
    <w:rsid w:val="00FF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86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4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14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143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1438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8495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91438"/>
    <w:rPr>
      <w:lang w:eastAsia="en-US"/>
    </w:rPr>
  </w:style>
  <w:style w:type="character" w:customStyle="1" w:styleId="blk">
    <w:name w:val="blk"/>
    <w:basedOn w:val="DefaultParagraphFont"/>
    <w:uiPriority w:val="99"/>
    <w:rsid w:val="00E85B48"/>
    <w:rPr>
      <w:rFonts w:cs="Times New Roman"/>
    </w:rPr>
  </w:style>
  <w:style w:type="paragraph" w:customStyle="1" w:styleId="1">
    <w:name w:val="Обычный1"/>
    <w:uiPriority w:val="99"/>
    <w:rsid w:val="0049761F"/>
    <w:rPr>
      <w:rFonts w:ascii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809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527</TotalTime>
  <Pages>2</Pages>
  <Words>272</Words>
  <Characters>1556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Маргарита Григорьевна</dc:creator>
  <cp:keywords/>
  <dc:description/>
  <cp:lastModifiedBy>Пользователь</cp:lastModifiedBy>
  <cp:revision>15</cp:revision>
  <cp:lastPrinted>2021-01-26T09:11:00Z</cp:lastPrinted>
  <dcterms:created xsi:type="dcterms:W3CDTF">2019-10-09T06:45:00Z</dcterms:created>
  <dcterms:modified xsi:type="dcterms:W3CDTF">2021-01-26T09:12:00Z</dcterms:modified>
</cp:coreProperties>
</file>